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31"/>
        <w:rPr>
          <w:rFonts w:eastAsia="华文新魏"/>
          <w:b/>
          <w:color w:val="000000" w:themeColor="text1"/>
          <w:spacing w:val="-70"/>
          <w:sz w:val="72"/>
          <w:szCs w:val="7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15" name="画布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s:wsp>
                        <wps:cNvPr id="3" name="文本框 3"/>
                        <wps:cNvSpPr txBox="1"/>
                        <wps:spPr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  <w:lang w:val="zh-CN"/>
                                </w:rPr>
                                <w:t>国泰新点软件</w:t>
                              </w: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  <w:lang w:val="en-US" w:eastAsia="zh-CN"/>
                                </w:rPr>
                                <w:t>股份</w:t>
                              </w: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  <w:lang w:val="zh-CN"/>
                                </w:rPr>
                                <w:t>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80" name="图片 6" descr="新点LOGO 确定稿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98830" y="589280"/>
                            <a:ext cx="3856355" cy="105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GSo7QNQAAAAFAQAADwAAAAAAAAABACAAAAAiAAAAZHJzL2Rvd25yZXYueG1sUEsBAhQAFAAAAAgA&#10;h07iQH78PPK3AQAAOwMAAA4AAAAAAAAAAQAgAAAAIwEAAGRycy9lMm9Eb2MueG1sUEsFBgAAAAAG&#10;AAYAWQEAAEw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kII0&#10;Q9UAAAAFAQAADwAAAAAAAAABACAAAAAiAAAAZHJzL2Rvd25yZXYueG1sUEsBAhQAFAAAAAgAh07i&#10;QHh/5wCzAQAAOQMAAA4AAAAAAAAAAQAgAAAAJAEAAGRycy9lMm9Eb2MueG1sUEsFBgAAAAAGAAYA&#10;WQEAAEk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  <w:lang w:val="zh-CN"/>
                          </w:rPr>
                          <w:t>国泰新点软件</w:t>
                        </w: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  <w:lang w:val="en-US" w:eastAsia="zh-CN"/>
                          </w:rPr>
                          <w:t>股份</w:t>
                        </w: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  <w:lang w:val="zh-CN"/>
                          </w:rPr>
                          <w:t>有限公司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v:shape id="图片 6" o:spid="_x0000_s1026" o:spt="75" alt="新点LOGO 确定稿" type="#_x0000_t75" style="position:absolute;left:798830;top:589280;height:1050925;width:3856355;" filled="f" o:preferrelative="t" stroked="f" coordsize="21600,21600" o:gfxdata="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  <w:lang w:val="en-US" w:eastAsia="zh-CN"/>
        </w:rPr>
        <w:t>招标人</w:t>
      </w:r>
      <w:r>
        <w:rPr>
          <w:rFonts w:hint="eastAsia" w:eastAsia="黑体"/>
          <w:b/>
          <w:sz w:val="52"/>
          <w:szCs w:val="52"/>
        </w:rPr>
        <w:t>操作手册</w:t>
      </w:r>
    </w:p>
    <w:p>
      <w:pPr>
        <w:pStyle w:val="32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2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bidi w:val="0"/>
      </w:pPr>
    </w:p>
    <w:p>
      <w:pPr>
        <w:pStyle w:val="32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2"/>
        <w:ind w:firstLine="0" w:firstLine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2"/>
        <w:ind w:firstLine="0" w:firstLine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2"/>
        <w:ind w:firstLine="0" w:firstLine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2"/>
        <w:ind w:firstLine="0" w:firstLine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2"/>
        <w:ind w:firstLine="0" w:firstLine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2"/>
        <w:ind w:firstLine="0" w:firstLine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center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  <w:bookmarkStart w:id="36" w:name="_GoBack"/>
      <w:bookmarkEnd w:id="36"/>
      <w:r>
        <w:rPr>
          <w:rFonts w:hint="eastAsia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t>目录</w:t>
      </w:r>
    </w:p>
    <w:p>
      <w:pPr>
        <w:pStyle w:val="13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  <w:instrText xml:space="preserve">TOC \o "1-6" \h \u </w:instrText>
      </w:r>
      <w:r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_Toc2691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_Toc2691 </w:instrText>
      </w:r>
      <w:r>
        <w:fldChar w:fldCharType="separate"/>
      </w:r>
      <w:r>
        <w:t>3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_Toc31455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 w:ascii="Times New Roman" w:hAnsi="Times New Roman" w:cs="Times New Roman"/>
        </w:rPr>
        <w:t xml:space="preserve">1.1、 </w:t>
      </w:r>
      <w:r>
        <w:t>浏览器配置</w:t>
      </w:r>
      <w:r>
        <w:tab/>
      </w:r>
      <w:r>
        <w:fldChar w:fldCharType="begin"/>
      </w:r>
      <w:r>
        <w:instrText xml:space="preserve"> PAGEREF _Toc31455 </w:instrText>
      </w:r>
      <w:r>
        <w:fldChar w:fldCharType="separate"/>
      </w:r>
      <w:r>
        <w:t>3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_Toc25763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1.1.1、 </w:t>
      </w:r>
      <w:r>
        <w:t>Internet选项</w:t>
      </w:r>
      <w:r>
        <w:tab/>
      </w:r>
      <w:r>
        <w:fldChar w:fldCharType="begin"/>
      </w:r>
      <w:r>
        <w:instrText xml:space="preserve"> PAGEREF _Toc25763 </w:instrText>
      </w:r>
      <w:r>
        <w:fldChar w:fldCharType="separate"/>
      </w:r>
      <w:r>
        <w:t>3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_Toc2873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1.1.2、 </w:t>
      </w:r>
      <w:r>
        <w:t>关闭拦截工具</w:t>
      </w:r>
      <w:r>
        <w:tab/>
      </w:r>
      <w:r>
        <w:fldChar w:fldCharType="begin"/>
      </w:r>
      <w:r>
        <w:instrText xml:space="preserve"> PAGEREF _Toc2873 </w:instrText>
      </w:r>
      <w:r>
        <w:fldChar w:fldCharType="separate"/>
      </w:r>
      <w:r>
        <w:t>7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3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_Toc28293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</w:rPr>
        <w:t>二、 招标</w:t>
      </w:r>
      <w:r>
        <w:rPr>
          <w:rFonts w:hint="eastAsia"/>
          <w:lang w:val="en-US" w:eastAsia="zh-CN"/>
        </w:rPr>
        <w:t>人注册</w:t>
      </w:r>
      <w:r>
        <w:tab/>
      </w:r>
      <w:r>
        <w:fldChar w:fldCharType="begin"/>
      </w:r>
      <w:r>
        <w:instrText xml:space="preserve"> PAGEREF _Toc28293 </w:instrText>
      </w:r>
      <w:r>
        <w:fldChar w:fldCharType="separate"/>
      </w:r>
      <w:r>
        <w:t>8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3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_Toc30568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</w:rPr>
        <w:t xml:space="preserve">三、 </w:t>
      </w:r>
      <w:r>
        <w:rPr>
          <w:rFonts w:hint="eastAsia"/>
          <w:lang w:val="en-US" w:eastAsia="zh-CN"/>
        </w:rPr>
        <w:t>系统登录查看标段信息</w:t>
      </w:r>
      <w:r>
        <w:tab/>
      </w:r>
      <w:r>
        <w:fldChar w:fldCharType="begin"/>
      </w:r>
      <w:r>
        <w:instrText xml:space="preserve"> PAGEREF _Toc30568 </w:instrText>
      </w:r>
      <w:r>
        <w:fldChar w:fldCharType="separate"/>
      </w:r>
      <w:r>
        <w:t>9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6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_Toc23704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 w:ascii="Times New Roman" w:hAnsi="Times New Roman" w:cs="Times New Roman"/>
          <w:lang w:val="en-US" w:eastAsia="zh-CN"/>
        </w:rPr>
        <w:t xml:space="preserve">3.1、 </w:t>
      </w:r>
      <w:r>
        <w:rPr>
          <w:rFonts w:hint="eastAsia"/>
          <w:lang w:val="en-US" w:eastAsia="zh-CN"/>
        </w:rPr>
        <w:t>系统登录查看标段信息</w:t>
      </w:r>
      <w:r>
        <w:tab/>
      </w:r>
      <w:r>
        <w:fldChar w:fldCharType="begin"/>
      </w:r>
      <w:r>
        <w:instrText xml:space="preserve"> PAGEREF _Toc23704 </w:instrText>
      </w:r>
      <w:r>
        <w:fldChar w:fldCharType="separate"/>
      </w:r>
      <w:r>
        <w:t>9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32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32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2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>
      <w:pPr>
        <w:pStyle w:val="33"/>
        <w:ind w:firstLine="0" w:firstLineChars="0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修订记录</w:t>
      </w:r>
    </w:p>
    <w:tbl>
      <w:tblPr>
        <w:tblStyle w:val="30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3118"/>
        <w:gridCol w:w="851"/>
        <w:gridCol w:w="175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4"/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4"/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修改日期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4"/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修改内容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4"/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修改人</w:t>
            </w:r>
          </w:p>
        </w:tc>
        <w:tc>
          <w:tcPr>
            <w:tcW w:w="17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4"/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4"/>
              <w:jc w:val="center"/>
              <w:rPr>
                <w:rFonts w:hint="default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4"/>
              <w:jc w:val="center"/>
              <w:rPr>
                <w:rFonts w:hint="default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4"/>
              <w:jc w:val="left"/>
              <w:rPr>
                <w:rFonts w:hint="default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4"/>
              <w:jc w:val="center"/>
              <w:rPr>
                <w:rFonts w:hint="default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4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</w:tbl>
    <w:p>
      <w:pPr>
        <w:pStyle w:val="32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2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2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2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2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2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2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2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2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2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2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2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2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2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2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2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2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2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2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2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2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2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2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2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2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404764406"/>
      <w:bookmarkStart w:id="1" w:name="_Toc346701609"/>
      <w:bookmarkStart w:id="2" w:name="_Toc346183627"/>
      <w:bookmarkStart w:id="3" w:name="_Toc404765182"/>
      <w:bookmarkStart w:id="4" w:name="_Toc404243487"/>
      <w:bookmarkStart w:id="5" w:name="_Toc27718"/>
      <w:bookmarkStart w:id="6" w:name="_Toc2691"/>
      <w:r>
        <w:rPr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7" w:name="_Toc404765194"/>
      <w:bookmarkStart w:id="8" w:name="_Toc3650"/>
      <w:bookmarkStart w:id="9" w:name="_Toc404764418"/>
      <w:bookmarkStart w:id="10" w:name="_Toc346701621"/>
      <w:bookmarkStart w:id="11" w:name="_Toc346183639"/>
      <w:bookmarkStart w:id="12" w:name="_Toc404243499"/>
      <w:bookmarkStart w:id="13" w:name="_Toc31455"/>
      <w:r>
        <w:rPr>
          <w:color w:val="000000" w:themeColor="text1"/>
          <w14:textFill>
            <w14:solidFill>
              <w14:schemeClr w14:val="tx1"/>
            </w14:solidFill>
          </w14:textFill>
        </w:rPr>
        <w:t>浏览器配置</w:t>
      </w:r>
      <w:bookmarkEnd w:id="7"/>
      <w:bookmarkEnd w:id="8"/>
      <w:bookmarkEnd w:id="9"/>
      <w:bookmarkEnd w:id="10"/>
      <w:bookmarkEnd w:id="11"/>
      <w:bookmarkEnd w:id="12"/>
      <w:bookmarkEnd w:id="13"/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4" w:name="_Toc404765195"/>
      <w:bookmarkStart w:id="15" w:name="_Toc346701622"/>
      <w:bookmarkStart w:id="16" w:name="_Toc404243500"/>
      <w:bookmarkStart w:id="17" w:name="_Toc9713"/>
      <w:bookmarkStart w:id="18" w:name="_Toc404764419"/>
      <w:bookmarkStart w:id="19" w:name="_Toc346183640"/>
      <w:bookmarkStart w:id="20" w:name="_Toc25763"/>
      <w:r>
        <w:rPr>
          <w:color w:val="000000" w:themeColor="text1"/>
          <w14:textFill>
            <w14:solidFill>
              <w14:schemeClr w14:val="tx1"/>
            </w14:solidFill>
          </w14:textFill>
        </w:rPr>
        <w:t>Internet选项</w:t>
      </w:r>
      <w:bookmarkEnd w:id="14"/>
      <w:bookmarkEnd w:id="15"/>
      <w:bookmarkEnd w:id="16"/>
      <w:bookmarkEnd w:id="17"/>
      <w:bookmarkEnd w:id="18"/>
      <w:bookmarkEnd w:id="19"/>
      <w:bookmarkEnd w:id="20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1、打开浏览器，在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工具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菜单→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I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nternet选项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”。如下图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2、弹出对话框之后，请选择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安全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选项卡，具体的界面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3、点击绿色的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可信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的图片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48075" cy="3895725"/>
            <wp:effectExtent l="0" t="0" r="9525" b="9525"/>
            <wp:docPr id="1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4、点击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按钮，出现如下对话框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257675" cy="41910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输入系统服务器的IP地址，格式例如：192.168.0.123，然后点击“添加”按钮完成添加，再按“关闭”按钮退出。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5、设置自定义安全级别，开放Activex的访问权限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33775" cy="4152900"/>
            <wp:effectExtent l="0" t="0" r="9525" b="0"/>
            <wp:docPr id="26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486150" cy="3676650"/>
            <wp:effectExtent l="0" t="0" r="0" b="0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21" w:name="_Toc404243501"/>
      <w:bookmarkStart w:id="22" w:name="_Toc346183641"/>
      <w:bookmarkStart w:id="23" w:name="_Toc346701623"/>
      <w:bookmarkStart w:id="24" w:name="_Toc16176"/>
      <w:bookmarkStart w:id="25" w:name="_Toc404765196"/>
      <w:bookmarkStart w:id="26" w:name="_Toc404764420"/>
      <w:bookmarkStart w:id="27" w:name="_Toc2873"/>
      <w:r>
        <w:rPr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21"/>
      <w:bookmarkEnd w:id="22"/>
      <w:bookmarkEnd w:id="23"/>
      <w:bookmarkEnd w:id="24"/>
      <w:bookmarkEnd w:id="25"/>
      <w:bookmarkEnd w:id="26"/>
      <w:bookmarkEnd w:id="27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pStyle w:val="32"/>
        <w:ind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5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5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28" w:name="_Toc22721"/>
      <w:bookmarkStart w:id="29" w:name="_Toc225152729"/>
      <w:bookmarkStart w:id="30" w:name="_Toc11329"/>
      <w:bookmarkStart w:id="31" w:name="_Toc952"/>
      <w:bookmarkStart w:id="32" w:name="_Toc14138"/>
      <w:bookmarkStart w:id="33" w:name="_Toc28293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招标</w:t>
      </w:r>
      <w:bookmarkEnd w:id="28"/>
      <w:bookmarkEnd w:id="29"/>
      <w:bookmarkEnd w:id="30"/>
      <w:bookmarkEnd w:id="31"/>
      <w:bookmarkEnd w:id="32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人注册</w:t>
      </w:r>
      <w:bookmarkEnd w:id="33"/>
    </w:p>
    <w:p>
      <w:pPr>
        <w:numPr>
          <w:ilvl w:val="0"/>
          <w:numId w:val="2"/>
        </w:num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打开“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吉林省国资委企业招投标平台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6215" cy="2850515"/>
            <wp:effectExtent l="0" t="0" r="635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点击招标人按钮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415540"/>
            <wp:effectExtent l="0" t="0" r="12065" b="38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点击免费注册</w:t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ind w:firstLine="0" w:firstLineChars="0"/>
      </w:pPr>
      <w:r>
        <w:drawing>
          <wp:inline distT="0" distB="0" distL="114300" distR="114300">
            <wp:extent cx="5266055" cy="2496185"/>
            <wp:effectExtent l="0" t="0" r="10795" b="184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选择采购单位，若不是一级单位，请选择本单位的母公司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0500" cy="2479675"/>
            <wp:effectExtent l="0" t="0" r="6350" b="1587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4" w:name="_Toc30568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系统登录查看标段信息</w:t>
      </w:r>
      <w:bookmarkEnd w:id="34"/>
    </w:p>
    <w:p>
      <w:pPr>
        <w:pStyle w:val="3"/>
        <w:bidi w:val="0"/>
        <w:rPr>
          <w:rFonts w:hint="eastAsia"/>
          <w:lang w:val="en-US" w:eastAsia="zh-CN"/>
        </w:rPr>
      </w:pPr>
      <w:bookmarkStart w:id="35" w:name="_Toc23704"/>
      <w:r>
        <w:rPr>
          <w:rFonts w:hint="eastAsia"/>
          <w:lang w:val="en-US" w:eastAsia="zh-CN"/>
        </w:rPr>
        <w:t>系统登录查看标段信息</w:t>
      </w:r>
      <w:bookmarkEnd w:id="35"/>
    </w:p>
    <w:p>
      <w:pPr>
        <w:bidi w:val="0"/>
        <w:ind w:left="0" w:leftChars="0" w:firstLine="0" w:firstLineChars="0"/>
        <w:rPr>
          <w:rFonts w:hint="defaul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从首页登录系统后，点击左上角菜单按钮，在点击标段信息管理，标段信息查看，即可查看本司所有的标段包数据。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9865" cy="2460625"/>
            <wp:effectExtent l="0" t="0" r="6985" b="1587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  <w:rPr>
          <w:rFonts w:hint="eastAsia"/>
          <w:lang w:val="en-US" w:eastAsia="zh-CN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top w:val="single" w:color="A5A5A5" w:themeColor="accent3" w:sz="24" w:space="5"/>
      </w:pBdr>
      <w:wordWrap w:val="0"/>
      <w:spacing w:line="240" w:lineRule="auto"/>
      <w:ind w:firstLine="360"/>
      <w:jc w:val="right"/>
      <w:rPr>
        <w:rFonts w:hint="default" w:eastAsia="宋体"/>
        <w:lang w:val="en-US" w:eastAsia="zh-CN"/>
      </w:rPr>
    </w:pPr>
    <w:sdt>
      <w:sdtPr>
        <w:rPr>
          <w:lang w:val="zh-CN"/>
        </w:rPr>
        <w:alias w:val="公司"/>
        <w:id w:val="270665196"/>
        <w:placeholder>
          <w:docPart w:val="E47142489F0349F3BCDDB670B94A6DF6"/>
        </w:placeholder>
        <w15:dataBinding w:prefixMappings="xmlns:ns0='http://schemas.openxmlformats.org/officeDocument/2006/extended-properties'" w:xpath="/ns0:Properties[1]/ns0:Company[1]" w:storeItemID="{6668398D-A668-4E3E-A5EB-62B293D839F1}"/>
        <w:text/>
      </w:sdtPr>
      <w:sdtEndPr>
        <w:rPr>
          <w:lang w:val="zh-CN"/>
        </w:rPr>
      </w:sdtEndPr>
      <w:sdtContent>
        <w:r>
          <w:rPr>
            <w:rFonts w:hint="eastAsia"/>
            <w:lang w:val="zh-CN"/>
          </w:rPr>
          <w:t>国泰新点软件</w:t>
        </w:r>
        <w:r>
          <w:rPr>
            <w:rFonts w:hint="eastAsia"/>
            <w:lang w:val="en-US" w:eastAsia="zh-CN"/>
          </w:rPr>
          <w:t>股份</w:t>
        </w:r>
        <w:r>
          <w:rPr>
            <w:rFonts w:hint="eastAsia"/>
            <w:lang w:val="zh-CN"/>
          </w:rPr>
          <w:t xml:space="preserve">有限公司  0512-58188000                   </w:t>
        </w:r>
      </w:sdtContent>
    </w:sdt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rPr>
        <w:lang w:val="zh-CN"/>
      </w:rPr>
      <w:t>/</w:t>
    </w:r>
    <w:r>
      <w:rPr>
        <w:rFonts w:hint="eastAsia"/>
        <w:lang w:val="en-US" w:eastAsia="zh-CN"/>
      </w:rPr>
      <w:t>1093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thickThinSmallGap" w:color="622423" w:sz="24" w:space="1"/>
      </w:pBdr>
      <w:spacing w:line="240" w:lineRule="auto"/>
      <w:ind w:firstLine="900" w:firstLineChars="500"/>
      <w:jc w:val="left"/>
    </w:pPr>
    <w: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13970</wp:posOffset>
          </wp:positionH>
          <wp:positionV relativeFrom="paragraph">
            <wp:posOffset>24130</wp:posOffset>
          </wp:positionV>
          <wp:extent cx="537845" cy="146685"/>
          <wp:effectExtent l="0" t="0" r="14605" b="5715"/>
          <wp:wrapNone/>
          <wp:docPr id="138" name="图片 6" descr="新点LOGO 确定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图片 6" descr="新点LOGO 确定稿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7845" cy="146685"/>
                  </a:xfrm>
                  <a:prstGeom prst="rect">
                    <a:avLst/>
                  </a:prstGeom>
                  <a:noFill/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hint="eastAsia" w:ascii="Cambria" w:hAnsi="Cambria"/>
      </w:rPr>
      <w:t>招标</w:t>
    </w:r>
    <w:r>
      <w:rPr>
        <w:rFonts w:hint="eastAsia" w:ascii="Cambria" w:hAnsi="Cambria"/>
        <w:lang w:val="en-US" w:eastAsia="zh-CN"/>
      </w:rPr>
      <w:t>人</w:t>
    </w:r>
    <w:r>
      <w:rPr>
        <w:rFonts w:hint="eastAsia" w:ascii="Cambria" w:hAnsi="Cambria"/>
      </w:rPr>
      <w:t xml:space="preserve">操作手册        </w:t>
    </w:r>
    <w:r>
      <w:rPr>
        <w:rFonts w:hint="eastAsia" w:ascii="Cambria" w:hAnsi="Cambria"/>
        <w:lang w:val="en-US" w:eastAsia="zh-CN"/>
      </w:rPr>
      <w:t xml:space="preserve">             </w:t>
    </w:r>
    <w:r>
      <w:rPr>
        <w:rFonts w:hint="eastAsia" w:ascii="Cambria" w:hAnsi="Cambria"/>
      </w:rPr>
      <w:t xml:space="preserve">  </w:t>
    </w:r>
    <w:r>
      <w:rPr>
        <w:rFonts w:hint="eastAsia" w:ascii="Cambria" w:hAnsi="Cambria"/>
        <w:lang w:val="en-US" w:eastAsia="zh-CN"/>
      </w:rPr>
      <w:tab/>
    </w:r>
    <w:r>
      <w:rPr>
        <w:rFonts w:hint="eastAsia"/>
        <w:lang w:val="en-US" w:eastAsia="zh-CN"/>
      </w:rPr>
      <w:t xml:space="preserve">  </w:t>
    </w:r>
    <w:r>
      <w:t>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F56BB3"/>
    <w:multiLevelType w:val="multilevel"/>
    <w:tmpl w:val="CFF56B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567" w:hanging="567"/>
      </w:pPr>
      <w:rPr>
        <w:rFonts w:hint="eastAsia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1069" w:hanging="1069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eastAsia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1">
    <w:nsid w:val="D32E4AC7"/>
    <w:multiLevelType w:val="singleLevel"/>
    <w:tmpl w:val="D32E4AC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D1205D"/>
    <w:rsid w:val="006B619F"/>
    <w:rsid w:val="00CA4FEE"/>
    <w:rsid w:val="00CF72DC"/>
    <w:rsid w:val="00D92189"/>
    <w:rsid w:val="0177000A"/>
    <w:rsid w:val="02241DB5"/>
    <w:rsid w:val="02C020E1"/>
    <w:rsid w:val="02FF24AA"/>
    <w:rsid w:val="033D75DD"/>
    <w:rsid w:val="03602863"/>
    <w:rsid w:val="03714A86"/>
    <w:rsid w:val="03C0503D"/>
    <w:rsid w:val="042539A1"/>
    <w:rsid w:val="04305411"/>
    <w:rsid w:val="04323DF9"/>
    <w:rsid w:val="043B7FCC"/>
    <w:rsid w:val="04B95306"/>
    <w:rsid w:val="052D5084"/>
    <w:rsid w:val="05565BDF"/>
    <w:rsid w:val="05B74C04"/>
    <w:rsid w:val="067C29BF"/>
    <w:rsid w:val="07117815"/>
    <w:rsid w:val="07CD2445"/>
    <w:rsid w:val="07F23292"/>
    <w:rsid w:val="08C86B6A"/>
    <w:rsid w:val="0A4F77E2"/>
    <w:rsid w:val="0AA2009E"/>
    <w:rsid w:val="0AD7142C"/>
    <w:rsid w:val="0AFD11E4"/>
    <w:rsid w:val="0B34492E"/>
    <w:rsid w:val="0BBA27AD"/>
    <w:rsid w:val="0BC10270"/>
    <w:rsid w:val="0BCD5730"/>
    <w:rsid w:val="0BE06F0D"/>
    <w:rsid w:val="0BE818FD"/>
    <w:rsid w:val="0BF57004"/>
    <w:rsid w:val="0C2F2B8B"/>
    <w:rsid w:val="0C6B314E"/>
    <w:rsid w:val="0D3D1649"/>
    <w:rsid w:val="0EA46D0F"/>
    <w:rsid w:val="0F3F3B56"/>
    <w:rsid w:val="0F454F49"/>
    <w:rsid w:val="0F57722F"/>
    <w:rsid w:val="0F674D6C"/>
    <w:rsid w:val="0F8230A9"/>
    <w:rsid w:val="0F8919FD"/>
    <w:rsid w:val="0FE23CB5"/>
    <w:rsid w:val="0FFF5B02"/>
    <w:rsid w:val="100D5329"/>
    <w:rsid w:val="10160EEC"/>
    <w:rsid w:val="105331E6"/>
    <w:rsid w:val="108F21E0"/>
    <w:rsid w:val="10E9133E"/>
    <w:rsid w:val="11301B45"/>
    <w:rsid w:val="11D402DF"/>
    <w:rsid w:val="12EF5978"/>
    <w:rsid w:val="13561516"/>
    <w:rsid w:val="13912B69"/>
    <w:rsid w:val="13973950"/>
    <w:rsid w:val="13D459DD"/>
    <w:rsid w:val="14A71C2F"/>
    <w:rsid w:val="158C34D4"/>
    <w:rsid w:val="16993A06"/>
    <w:rsid w:val="16E17EA3"/>
    <w:rsid w:val="17597237"/>
    <w:rsid w:val="17AA30DC"/>
    <w:rsid w:val="180E4319"/>
    <w:rsid w:val="18A63D0F"/>
    <w:rsid w:val="194B6E3A"/>
    <w:rsid w:val="194D4943"/>
    <w:rsid w:val="195B5E31"/>
    <w:rsid w:val="19AC558B"/>
    <w:rsid w:val="19FC50A2"/>
    <w:rsid w:val="1A021B60"/>
    <w:rsid w:val="1A1B2E4D"/>
    <w:rsid w:val="1A95131D"/>
    <w:rsid w:val="1AB24719"/>
    <w:rsid w:val="1B733AA9"/>
    <w:rsid w:val="1BD757F0"/>
    <w:rsid w:val="1BE0440E"/>
    <w:rsid w:val="1C0A5BB4"/>
    <w:rsid w:val="1C4200C1"/>
    <w:rsid w:val="1D715098"/>
    <w:rsid w:val="1DCA323A"/>
    <w:rsid w:val="1F361433"/>
    <w:rsid w:val="1F6B440D"/>
    <w:rsid w:val="1FAC6C7C"/>
    <w:rsid w:val="1FCB6644"/>
    <w:rsid w:val="210E6018"/>
    <w:rsid w:val="21D1205D"/>
    <w:rsid w:val="22280DB7"/>
    <w:rsid w:val="22C07244"/>
    <w:rsid w:val="235F432A"/>
    <w:rsid w:val="23E90DA4"/>
    <w:rsid w:val="2419625E"/>
    <w:rsid w:val="247A1AA1"/>
    <w:rsid w:val="24812265"/>
    <w:rsid w:val="24914909"/>
    <w:rsid w:val="256176FE"/>
    <w:rsid w:val="256C79BA"/>
    <w:rsid w:val="26A44703"/>
    <w:rsid w:val="27596D72"/>
    <w:rsid w:val="276B463F"/>
    <w:rsid w:val="280B5A4B"/>
    <w:rsid w:val="28E5226C"/>
    <w:rsid w:val="2923357B"/>
    <w:rsid w:val="2A0368FB"/>
    <w:rsid w:val="2ADE2A6F"/>
    <w:rsid w:val="2B456A30"/>
    <w:rsid w:val="2B470F08"/>
    <w:rsid w:val="2B490F87"/>
    <w:rsid w:val="2B617D93"/>
    <w:rsid w:val="2C382CB8"/>
    <w:rsid w:val="2D380302"/>
    <w:rsid w:val="2D6A7CD4"/>
    <w:rsid w:val="2DBC1749"/>
    <w:rsid w:val="2E42055B"/>
    <w:rsid w:val="2E587724"/>
    <w:rsid w:val="2E7243B2"/>
    <w:rsid w:val="2E836A3D"/>
    <w:rsid w:val="2F272ADE"/>
    <w:rsid w:val="2FB911DA"/>
    <w:rsid w:val="30D27B49"/>
    <w:rsid w:val="30D7608F"/>
    <w:rsid w:val="31AE679D"/>
    <w:rsid w:val="31FD6892"/>
    <w:rsid w:val="32473510"/>
    <w:rsid w:val="324A1B91"/>
    <w:rsid w:val="32C97F44"/>
    <w:rsid w:val="32D54262"/>
    <w:rsid w:val="33FB320E"/>
    <w:rsid w:val="347F77F6"/>
    <w:rsid w:val="348C3140"/>
    <w:rsid w:val="34AD29AC"/>
    <w:rsid w:val="350470D6"/>
    <w:rsid w:val="36130C6C"/>
    <w:rsid w:val="373D41BA"/>
    <w:rsid w:val="378E6788"/>
    <w:rsid w:val="38605054"/>
    <w:rsid w:val="38617C61"/>
    <w:rsid w:val="388B718E"/>
    <w:rsid w:val="38FC7472"/>
    <w:rsid w:val="39466235"/>
    <w:rsid w:val="39B21193"/>
    <w:rsid w:val="3B3912F5"/>
    <w:rsid w:val="3B7D690D"/>
    <w:rsid w:val="3B7F6C1B"/>
    <w:rsid w:val="3C341962"/>
    <w:rsid w:val="3D38576A"/>
    <w:rsid w:val="3DE117B3"/>
    <w:rsid w:val="3E3845DE"/>
    <w:rsid w:val="3E5D229A"/>
    <w:rsid w:val="3E84169A"/>
    <w:rsid w:val="3EFA45E3"/>
    <w:rsid w:val="3EFF04B5"/>
    <w:rsid w:val="3FBC4424"/>
    <w:rsid w:val="413D398E"/>
    <w:rsid w:val="41AE22AB"/>
    <w:rsid w:val="42104713"/>
    <w:rsid w:val="42792D11"/>
    <w:rsid w:val="439A4A17"/>
    <w:rsid w:val="43A31B1A"/>
    <w:rsid w:val="43B4520F"/>
    <w:rsid w:val="44C56776"/>
    <w:rsid w:val="452917B1"/>
    <w:rsid w:val="45345833"/>
    <w:rsid w:val="45974FB0"/>
    <w:rsid w:val="45E21D4F"/>
    <w:rsid w:val="467F78CA"/>
    <w:rsid w:val="468929D3"/>
    <w:rsid w:val="47145CAA"/>
    <w:rsid w:val="485C7C1C"/>
    <w:rsid w:val="499F1A98"/>
    <w:rsid w:val="4B4A61E6"/>
    <w:rsid w:val="4B6B5BB5"/>
    <w:rsid w:val="4B82098D"/>
    <w:rsid w:val="4C0008D6"/>
    <w:rsid w:val="4C5A21EC"/>
    <w:rsid w:val="4C7B508B"/>
    <w:rsid w:val="4D5C2262"/>
    <w:rsid w:val="4D9F7A74"/>
    <w:rsid w:val="4E2651D1"/>
    <w:rsid w:val="4E2B7CCB"/>
    <w:rsid w:val="4E554647"/>
    <w:rsid w:val="4F057D04"/>
    <w:rsid w:val="4F5F2F56"/>
    <w:rsid w:val="50327D77"/>
    <w:rsid w:val="50642897"/>
    <w:rsid w:val="50D73D11"/>
    <w:rsid w:val="50F5571F"/>
    <w:rsid w:val="51057614"/>
    <w:rsid w:val="51197426"/>
    <w:rsid w:val="5329356B"/>
    <w:rsid w:val="54D000A3"/>
    <w:rsid w:val="55541F70"/>
    <w:rsid w:val="55BC09A8"/>
    <w:rsid w:val="56711DD4"/>
    <w:rsid w:val="5A3A4CBB"/>
    <w:rsid w:val="5A514228"/>
    <w:rsid w:val="5A8B675A"/>
    <w:rsid w:val="5A9D3B4F"/>
    <w:rsid w:val="5AE53B4B"/>
    <w:rsid w:val="5B043F4A"/>
    <w:rsid w:val="5BF366A4"/>
    <w:rsid w:val="5C845101"/>
    <w:rsid w:val="5CC9777E"/>
    <w:rsid w:val="5CD5036A"/>
    <w:rsid w:val="5E23406A"/>
    <w:rsid w:val="5E8900E7"/>
    <w:rsid w:val="5EF03D16"/>
    <w:rsid w:val="5F577341"/>
    <w:rsid w:val="5FA30EC2"/>
    <w:rsid w:val="600D2C1B"/>
    <w:rsid w:val="605D73A1"/>
    <w:rsid w:val="606D1347"/>
    <w:rsid w:val="60D0356B"/>
    <w:rsid w:val="615C5387"/>
    <w:rsid w:val="61BE46AA"/>
    <w:rsid w:val="62896BC9"/>
    <w:rsid w:val="62D04818"/>
    <w:rsid w:val="63C66E29"/>
    <w:rsid w:val="655561EE"/>
    <w:rsid w:val="657B74EF"/>
    <w:rsid w:val="658572A0"/>
    <w:rsid w:val="667A758C"/>
    <w:rsid w:val="670F59DD"/>
    <w:rsid w:val="6727360B"/>
    <w:rsid w:val="67F772FD"/>
    <w:rsid w:val="68174E01"/>
    <w:rsid w:val="68BF319B"/>
    <w:rsid w:val="68F1204F"/>
    <w:rsid w:val="6917230C"/>
    <w:rsid w:val="693151EF"/>
    <w:rsid w:val="696061BA"/>
    <w:rsid w:val="699B7839"/>
    <w:rsid w:val="69C95047"/>
    <w:rsid w:val="6A7C2933"/>
    <w:rsid w:val="6ADA1426"/>
    <w:rsid w:val="6B7806AE"/>
    <w:rsid w:val="6BBF090A"/>
    <w:rsid w:val="6BF214FE"/>
    <w:rsid w:val="6C2E2FE2"/>
    <w:rsid w:val="6C99357A"/>
    <w:rsid w:val="6D42566D"/>
    <w:rsid w:val="6D535020"/>
    <w:rsid w:val="6DAE0AAE"/>
    <w:rsid w:val="6DD421FA"/>
    <w:rsid w:val="6E3F5468"/>
    <w:rsid w:val="6EDF060F"/>
    <w:rsid w:val="6F474257"/>
    <w:rsid w:val="6F5C76AC"/>
    <w:rsid w:val="6FAC1E7C"/>
    <w:rsid w:val="708217C0"/>
    <w:rsid w:val="70BD6897"/>
    <w:rsid w:val="710E798A"/>
    <w:rsid w:val="712B647E"/>
    <w:rsid w:val="713F7CD7"/>
    <w:rsid w:val="71B66DEF"/>
    <w:rsid w:val="72005E1C"/>
    <w:rsid w:val="72516DDF"/>
    <w:rsid w:val="72950980"/>
    <w:rsid w:val="729C3ED3"/>
    <w:rsid w:val="735018B0"/>
    <w:rsid w:val="74665C49"/>
    <w:rsid w:val="75170AE2"/>
    <w:rsid w:val="75CD7645"/>
    <w:rsid w:val="763A725F"/>
    <w:rsid w:val="76484B9C"/>
    <w:rsid w:val="768C1D0A"/>
    <w:rsid w:val="772A4E03"/>
    <w:rsid w:val="77D51AC7"/>
    <w:rsid w:val="788A4CDD"/>
    <w:rsid w:val="78C53A0D"/>
    <w:rsid w:val="78FF1527"/>
    <w:rsid w:val="7C3234AB"/>
    <w:rsid w:val="7D2506A6"/>
    <w:rsid w:val="7D291A96"/>
    <w:rsid w:val="7D9F40B1"/>
    <w:rsid w:val="7DCE4F14"/>
    <w:rsid w:val="7E036C42"/>
    <w:rsid w:val="7E4B28F0"/>
    <w:rsid w:val="7ECE1EA3"/>
    <w:rsid w:val="7EF752E2"/>
    <w:rsid w:val="7F1F4773"/>
    <w:rsid w:val="7F3E49F5"/>
    <w:rsid w:val="7FCC6B79"/>
    <w:rsid w:val="7FF50A4E"/>
    <w:rsid w:val="7FF6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0" w:semiHidden="0" w:name="toc 5"/>
    <w:lsdException w:qFormat="1"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left="425" w:hanging="425"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left="567" w:hanging="567"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1069" w:hanging="1069"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left="851" w:hanging="851" w:firstLineChars="0"/>
      <w:jc w:val="both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120" w:beforeLines="0" w:beforeAutospacing="0" w:after="120" w:afterLines="0" w:afterAutospacing="0" w:line="360" w:lineRule="auto"/>
      <w:ind w:left="992" w:hanging="992" w:firstLineChars="0"/>
      <w:jc w:val="both"/>
      <w:outlineLvl w:val="4"/>
    </w:pPr>
    <w:rPr>
      <w:b/>
      <w:szCs w:val="22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34" w:hanging="1134" w:firstLineChars="0"/>
      <w:outlineLvl w:val="5"/>
    </w:pPr>
    <w:rPr>
      <w:rFonts w:ascii="Arial" w:hAnsi="Arial" w:eastAsia="黑体"/>
      <w:b/>
      <w:sz w:val="24"/>
    </w:rPr>
  </w:style>
  <w:style w:type="character" w:default="1" w:styleId="17">
    <w:name w:val="Default Paragraph Font"/>
    <w:semiHidden/>
    <w:qFormat/>
    <w:uiPriority w:val="0"/>
  </w:style>
  <w:style w:type="table" w:default="1" w:styleId="3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annotation text"/>
    <w:basedOn w:val="1"/>
    <w:qFormat/>
    <w:uiPriority w:val="0"/>
    <w:pPr>
      <w:jc w:val="left"/>
    </w:pPr>
  </w:style>
  <w:style w:type="paragraph" w:styleId="9">
    <w:name w:val="toc 5"/>
    <w:basedOn w:val="1"/>
    <w:next w:val="1"/>
    <w:qFormat/>
    <w:uiPriority w:val="0"/>
    <w:pPr>
      <w:spacing w:line="240" w:lineRule="auto"/>
      <w:ind w:left="0" w:leftChars="0" w:firstLine="1680" w:firstLineChars="800"/>
    </w:pPr>
  </w:style>
  <w:style w:type="paragraph" w:styleId="1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theme="minorHAnsi"/>
      <w:iCs/>
      <w:szCs w:val="20"/>
    </w:rPr>
  </w:style>
  <w:style w:type="paragraph" w:styleId="11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theme="minorHAnsi"/>
      <w:bCs/>
      <w:caps/>
      <w:szCs w:val="20"/>
    </w:rPr>
  </w:style>
  <w:style w:type="paragraph" w:styleId="14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theme="minorHAnsi"/>
      <w:szCs w:val="18"/>
    </w:rPr>
  </w:style>
  <w:style w:type="paragraph" w:styleId="15">
    <w:name w:val="toc 6"/>
    <w:basedOn w:val="1"/>
    <w:next w:val="1"/>
    <w:qFormat/>
    <w:uiPriority w:val="0"/>
    <w:pPr>
      <w:spacing w:line="240" w:lineRule="auto"/>
      <w:ind w:left="0" w:leftChars="0" w:firstLine="2100" w:firstLineChars="1000"/>
    </w:pPr>
  </w:style>
  <w:style w:type="paragraph" w:styleId="16">
    <w:name w:val="toc 2"/>
    <w:basedOn w:val="1"/>
    <w:next w:val="1"/>
    <w:qFormat/>
    <w:uiPriority w:val="39"/>
    <w:pPr>
      <w:spacing w:line="240" w:lineRule="auto"/>
      <w:ind w:firstLine="200"/>
    </w:pPr>
    <w:rPr>
      <w:rFonts w:cstheme="minorHAnsi"/>
      <w:smallCaps/>
      <w:szCs w:val="20"/>
    </w:rPr>
  </w:style>
  <w:style w:type="character" w:styleId="18">
    <w:name w:val="Strong"/>
    <w:basedOn w:val="17"/>
    <w:qFormat/>
    <w:uiPriority w:val="0"/>
    <w:rPr>
      <w:b/>
      <w:bdr w:val="single" w:color="D2D2D2" w:sz="6" w:space="0"/>
      <w:shd w:val="clear" w:fill="FFFFFF"/>
    </w:rPr>
  </w:style>
  <w:style w:type="character" w:styleId="19">
    <w:name w:val="FollowedHyperlink"/>
    <w:basedOn w:val="17"/>
    <w:qFormat/>
    <w:uiPriority w:val="0"/>
    <w:rPr>
      <w:color w:val="800080"/>
      <w:u w:val="none"/>
    </w:rPr>
  </w:style>
  <w:style w:type="character" w:styleId="20">
    <w:name w:val="Emphasis"/>
    <w:basedOn w:val="17"/>
    <w:qFormat/>
    <w:uiPriority w:val="0"/>
    <w:rPr>
      <w:b/>
    </w:rPr>
  </w:style>
  <w:style w:type="character" w:styleId="21">
    <w:name w:val="HTML Definition"/>
    <w:basedOn w:val="17"/>
    <w:qFormat/>
    <w:uiPriority w:val="0"/>
  </w:style>
  <w:style w:type="character" w:styleId="22">
    <w:name w:val="HTML Typewriter"/>
    <w:basedOn w:val="17"/>
    <w:qFormat/>
    <w:uiPriority w:val="0"/>
    <w:rPr>
      <w:rFonts w:hint="default" w:ascii="monospace" w:hAnsi="monospace" w:eastAsia="monospace" w:cs="monospace"/>
      <w:sz w:val="20"/>
    </w:rPr>
  </w:style>
  <w:style w:type="character" w:styleId="23">
    <w:name w:val="HTML Acronym"/>
    <w:basedOn w:val="17"/>
    <w:qFormat/>
    <w:uiPriority w:val="0"/>
  </w:style>
  <w:style w:type="character" w:styleId="24">
    <w:name w:val="HTML Variable"/>
    <w:basedOn w:val="17"/>
    <w:qFormat/>
    <w:uiPriority w:val="0"/>
  </w:style>
  <w:style w:type="character" w:styleId="25">
    <w:name w:val="Hyperlink"/>
    <w:basedOn w:val="17"/>
    <w:qFormat/>
    <w:uiPriority w:val="99"/>
    <w:rPr>
      <w:color w:val="0000FF"/>
      <w:u w:val="single"/>
    </w:rPr>
  </w:style>
  <w:style w:type="character" w:styleId="26">
    <w:name w:val="HTML Code"/>
    <w:basedOn w:val="17"/>
    <w:qFormat/>
    <w:uiPriority w:val="0"/>
    <w:rPr>
      <w:rFonts w:hint="default" w:ascii="monospace" w:hAnsi="monospace" w:eastAsia="monospace" w:cs="monospace"/>
      <w:sz w:val="20"/>
    </w:rPr>
  </w:style>
  <w:style w:type="character" w:styleId="27">
    <w:name w:val="HTML Cite"/>
    <w:basedOn w:val="17"/>
    <w:qFormat/>
    <w:uiPriority w:val="0"/>
  </w:style>
  <w:style w:type="character" w:styleId="28">
    <w:name w:val="HTML Keyboard"/>
    <w:basedOn w:val="17"/>
    <w:qFormat/>
    <w:uiPriority w:val="0"/>
    <w:rPr>
      <w:rFonts w:ascii="monospace" w:hAnsi="monospace" w:eastAsia="monospace" w:cs="monospace"/>
      <w:sz w:val="20"/>
    </w:rPr>
  </w:style>
  <w:style w:type="character" w:styleId="29">
    <w:name w:val="HTML Sample"/>
    <w:basedOn w:val="17"/>
    <w:qFormat/>
    <w:uiPriority w:val="0"/>
    <w:rPr>
      <w:rFonts w:hint="default" w:ascii="monospace" w:hAnsi="monospace" w:eastAsia="monospace" w:cs="monospace"/>
    </w:rPr>
  </w:style>
  <w:style w:type="paragraph" w:customStyle="1" w:styleId="31">
    <w:name w:val="1"/>
    <w:basedOn w:val="1"/>
    <w:qFormat/>
    <w:uiPriority w:val="0"/>
    <w:pPr>
      <w:ind w:firstLine="0" w:firstLineChars="0"/>
    </w:pPr>
  </w:style>
  <w:style w:type="paragraph" w:customStyle="1" w:styleId="32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33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34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5">
    <w:name w:val="2"/>
    <w:basedOn w:val="1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styleId="36">
    <w:name w:val="List Paragraph"/>
    <w:basedOn w:val="1"/>
    <w:qFormat/>
    <w:uiPriority w:val="34"/>
  </w:style>
  <w:style w:type="paragraph" w:customStyle="1" w:styleId="37">
    <w:name w:val="mini-messagebox-msg"/>
    <w:basedOn w:val="1"/>
    <w:qFormat/>
    <w:uiPriority w:val="0"/>
    <w:pPr>
      <w:wordWrap w:val="0"/>
      <w:spacing w:line="360" w:lineRule="atLeast"/>
      <w:ind w:left="1500"/>
      <w:jc w:val="left"/>
    </w:pPr>
    <w:rPr>
      <w:kern w:val="0"/>
      <w:sz w:val="19"/>
      <w:szCs w:val="19"/>
      <w:lang w:val="en-US" w:eastAsia="zh-CN" w:bidi="ar"/>
    </w:rPr>
  </w:style>
  <w:style w:type="character" w:customStyle="1" w:styleId="38">
    <w:name w:val="hover1"/>
    <w:basedOn w:val="17"/>
    <w:qFormat/>
    <w:uiPriority w:val="0"/>
  </w:style>
  <w:style w:type="character" w:customStyle="1" w:styleId="39">
    <w:name w:val="hover2"/>
    <w:basedOn w:val="17"/>
    <w:qFormat/>
    <w:uiPriority w:val="0"/>
    <w:rPr>
      <w:color w:val="2590EB"/>
    </w:rPr>
  </w:style>
  <w:style w:type="character" w:customStyle="1" w:styleId="40">
    <w:name w:val="hover3"/>
    <w:basedOn w:val="17"/>
    <w:qFormat/>
    <w:uiPriority w:val="0"/>
    <w:rPr>
      <w:color w:val="2590EB"/>
    </w:rPr>
  </w:style>
  <w:style w:type="character" w:customStyle="1" w:styleId="41">
    <w:name w:val="time"/>
    <w:basedOn w:val="17"/>
    <w:qFormat/>
    <w:uiPriority w:val="0"/>
  </w:style>
  <w:style w:type="character" w:customStyle="1" w:styleId="42">
    <w:name w:val="status"/>
    <w:basedOn w:val="17"/>
    <w:qFormat/>
    <w:uiPriority w:val="0"/>
    <w:rPr>
      <w:color w:val="0776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Office_10.8.2.6948_F1E327BC-269C-435d-A152-05C5408002CA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2018-08-14T08:48:00Z</dcterms:created>
  <dc:creator>﹎ωǒ们偠开鈊</dc:creator>
  <cp:lastModifiedBy>NTKO</cp:lastModifiedBy>
  <dcterms:modified xsi:type="dcterms:W3CDTF">2021-07-12T02:37:15Z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</Properties>
</file>